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Wohnblocksanierung Kurzen Trechow - Elektrotechnik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Wohnblocksanierung Kurzen Trechow - Elektrotechnik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